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94" w:type="dxa"/>
        <w:tblW w:w="8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9"/>
        <w:gridCol w:w="1984"/>
        <w:gridCol w:w="142"/>
        <w:gridCol w:w="1829"/>
        <w:gridCol w:w="2306"/>
      </w:tblGrid>
      <w:tr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/>
                <w:color w:val="000000"/>
                <w:kern w:val="0"/>
                <w:sz w:val="44"/>
                <w:szCs w:val="44"/>
              </w:rPr>
              <w:t>韶关</w:t>
            </w: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>
            <w:pPr>
              <w:pStyle w:val="17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>
      <w:pPr>
        <w:pStyle w:val="19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1 三号"/>
    <w:next w:val="2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8">
    <w:name w:val="样式 15 三号"/>
    <w:next w:val="2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20">
    <w:name w:val="index 8"/>
    <w:basedOn w:val="0"/>
    <w:autoRedefine/>
    <w:next w:val="0"/>
    <w:pPr>
      <w:ind w:leftChars="1400" w:left="1400"/>
    </w:pPr>
  </w:style>
  <w:style w:type="paragraph" w:styleId="21">
    <w:name w:val="toc 3"/>
    <w:basedOn w:val="0"/>
    <w:autoRedefine/>
    <w:next w:val="0"/>
    <w:pPr>
      <w:ind w:leftChars="400" w:left="4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119</Words>
  <Characters>119</Characters>
  <Lines>40</Lines>
  <Paragraphs>16</Paragraphs>
  <CharactersWithSpaces>411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马赛</dc:creator>
  <cp:lastModifiedBy>许明旻</cp:lastModifiedBy>
  <cp:revision>2</cp:revision>
  <dcterms:created xsi:type="dcterms:W3CDTF">2022-09-21T01:46:00Z</dcterms:created>
  <dcterms:modified xsi:type="dcterms:W3CDTF">2022-12-14T03:13:16Z</dcterms:modified>
</cp:coreProperties>
</file>